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A5B5A">
      <w:pPr>
        <w:ind w:left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陈家滩乡人民政府2025年度村居运转保障经费项目支出绩效自评报告</w:t>
      </w:r>
    </w:p>
    <w:p w14:paraId="60D134A9">
      <w:pPr>
        <w:ind w:left="0" w:firstLine="0" w:firstLineChars="0"/>
        <w:rPr>
          <w:rFonts w:hint="eastAsia" w:ascii="仿宋_GB2312" w:hAnsi="仿宋_GB2312" w:eastAsia="仿宋_GB2312" w:cs="仿宋_GB2312"/>
        </w:rPr>
      </w:pPr>
    </w:p>
    <w:p w14:paraId="6C427ED7">
      <w:pPr>
        <w:pStyle w:val="12"/>
        <w:bidi w:val="0"/>
        <w:rPr>
          <w:rFonts w:hint="eastAsia"/>
        </w:rPr>
      </w:pPr>
      <w:r>
        <w:rPr>
          <w:rFonts w:hint="eastAsia"/>
        </w:rPr>
        <w:t>一、项目基本情况</w:t>
      </w:r>
    </w:p>
    <w:p w14:paraId="0CBDB5D8">
      <w:pPr>
        <w:pStyle w:val="11"/>
        <w:bidi w:val="0"/>
        <w:rPr>
          <w:rFonts w:hint="eastAsia"/>
        </w:rPr>
      </w:pPr>
      <w:r>
        <w:rPr>
          <w:rFonts w:hint="eastAsia"/>
        </w:rPr>
        <w:t>（一）项目概况</w:t>
      </w:r>
    </w:p>
    <w:p w14:paraId="1C29C57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项目决策背景</w:t>
      </w:r>
    </w:p>
    <w:p w14:paraId="2D5440F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夯实村级基层治理基础，规范农村集体“三资”管理，保障村干部、村老干基本待遇及村级日常办公、公共服务运转开支，维护村级集体资金安全，保障村级组织常态化履职，壮大村集体经济，缩小城乡公共服务差距，落实基层组织运转保障相关政策，设立村居运转保障经费专项项目。</w:t>
      </w:r>
    </w:p>
    <w:p w14:paraId="60343A3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项目主要内容</w:t>
      </w:r>
    </w:p>
    <w:p w14:paraId="287E419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资金用于全乡7个村集体日常运转全部支出：一是村级干部、离任村老干薪酬补贴发放；二是村级办公耗材、水电、宣传、群众接待等公用经费开支；三是村级政策宣传、民生走访、基层治理、集体经济发展配套支出；统筹保障村级组织正常履职、上级惠农政策落地执行、村级集体资金规范化管理。</w:t>
      </w:r>
    </w:p>
    <w:p w14:paraId="2344CB5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项目组织管理机构</w:t>
      </w:r>
    </w:p>
    <w:p w14:paraId="265DC2C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主管单位、实施单位均为陈家滩乡人民政府。乡党建办统筹村干部、离任老干待遇核定；乡农业综合服务中心负责农村集体资金监管；乡财政所负责经费预算拨付、财务台账管理；各村村委会落实经费使用、村级服务开展；乡纪委全程监督经费使用合规性。</w:t>
      </w:r>
    </w:p>
    <w:p w14:paraId="5504A374">
      <w:pPr>
        <w:pStyle w:val="11"/>
        <w:bidi w:val="0"/>
        <w:rPr>
          <w:rFonts w:hint="eastAsia"/>
        </w:rPr>
      </w:pPr>
      <w:r>
        <w:rPr>
          <w:rFonts w:hint="eastAsia"/>
        </w:rPr>
        <w:t>（二）预算资金使用管理情况</w:t>
      </w:r>
    </w:p>
    <w:p w14:paraId="0BC152F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预算资金安排及管理情况</w:t>
      </w:r>
    </w:p>
    <w:p w14:paraId="3845E79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1）资金来源及拨付流程：项目资金全部为当年财政拨款，无上年结转资金、其他配套资金。拨付流程：县级财政下达村居运转保障专项经费至乡财政所→按月核算村干部、老干补贴、村级办公开支→依据各村支出凭证、发放清册分级审批拨付至各村集体账户及个人。</w:t>
      </w:r>
    </w:p>
    <w:p w14:paraId="743E0D7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（2）资金到位情况：项目年初预算</w:t>
      </w:r>
      <w:r>
        <w:rPr>
          <w:rFonts w:ascii="仿宋_GB2312" w:hAnsi="仿宋_GB2312" w:eastAsia="仿宋_GB2312" w:cs="仿宋_GB2312"/>
        </w:rPr>
        <w:t>56.69</w:t>
      </w:r>
      <w:r>
        <w:rPr>
          <w:rFonts w:hint="eastAsia" w:ascii="仿宋_GB2312" w:hAnsi="仿宋_GB2312" w:eastAsia="仿宋_GB2312" w:cs="仿宋_GB2312"/>
        </w:rPr>
        <w:t>万元，年度调整全年预算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万元，财政资金全年足额按时拨付到位，不存在资金滞留、拖欠、截留问题。</w:t>
      </w:r>
    </w:p>
    <w:p w14:paraId="5CCA83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（3）资金使用情况：全年实际执行资金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万元，资金执行率100%。</w:t>
      </w:r>
    </w:p>
    <w:p w14:paraId="6A04453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4）资金管理制度及执行情况：严格执行村级财务管理办法、农村集体资金资产资源管理制度，建立分村经费使用台账，每笔支出留存报销票据、发放花名册、会议记录。乡财政、乡纪委定期开展村级财务核查，经费使用合规性全部达标。</w:t>
      </w:r>
    </w:p>
    <w:p w14:paraId="2CD7019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项目组织实施管理情况</w:t>
      </w:r>
    </w:p>
    <w:p w14:paraId="0BEAF4C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建立“乡统筹核定、村级规范使用、全程监督审核”运转保障机制：乡党建办每年核定村组干部、老干人数及补贴标准；各村按月申报办公运转经费；乡财政按月审核拨付资金；年末统一开展村级财务验收；全年村级政策落实、基层治理、群众服务工作常态化开展，全部工作于年底前办结归档。</w:t>
      </w:r>
    </w:p>
    <w:p w14:paraId="498EFAF2">
      <w:pPr>
        <w:pStyle w:val="11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（三）预算绩效目标情况</w:t>
      </w:r>
    </w:p>
    <w:p w14:paraId="671CE11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绩效总体目标</w:t>
      </w:r>
    </w:p>
    <w:p w14:paraId="083A04D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进一步规范农村集体资金管理，维护资金安全，保护资金使用者的合法权益，提高资金的实用效益，发展壮大集体经济，保障村级组织正常运转。</w:t>
      </w:r>
    </w:p>
    <w:p w14:paraId="7528373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绩效指标</w:t>
      </w:r>
    </w:p>
    <w:p w14:paraId="00E6621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项目绩效总分100分，设置四大一级指标，配套二级、三级量化考核指标：</w:t>
      </w:r>
    </w:p>
    <w:p w14:paraId="7BBE758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①成本指标（20分）：二级指标包含经济成本指标、社会成本指标、生态环境成本指标；三级指标为村级公用经费成本、社会成本节约率、生态环境成本节约率。</w:t>
      </w:r>
    </w:p>
    <w:p w14:paraId="08A62C2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产出指标（30分）：二级指标分为数量指标、质量指标、时效指标；数量三级指标覆盖覆盖村民人数、村老干部人数、村干部人数、村集体数量；质量三级指标为上级政策贯彻执行效率、村级公用经费使用合法合规性；时效指标为工作完成及时性。</w:t>
      </w:r>
    </w:p>
    <w:p w14:paraId="1CE33AA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③效益指标（30分）：二级指标包含经济效益、社会效益、生态效益、可持续影响指标。</w:t>
      </w:r>
    </w:p>
    <w:p w14:paraId="226631A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④满意度指标（10分）：二级指标为服务对象满意度指标，三级指标为群众满意度。</w:t>
      </w:r>
    </w:p>
    <w:p w14:paraId="39D85D0C">
      <w:pPr>
        <w:rPr>
          <w:rFonts w:hint="eastAsia" w:ascii="仿宋_GB2312" w:hAnsi="仿宋_GB2312" w:eastAsia="仿宋_GB2312" w:cs="仿宋_GB2312"/>
        </w:rPr>
      </w:pPr>
    </w:p>
    <w:p w14:paraId="16C4AF7C">
      <w:pPr>
        <w:pStyle w:val="12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二、绩效评价工作情况</w:t>
      </w:r>
    </w:p>
    <w:p w14:paraId="21394396">
      <w:pPr>
        <w:pStyle w:val="11"/>
        <w:bidi w:val="0"/>
        <w:rPr>
          <w:rFonts w:hint="eastAsia"/>
        </w:rPr>
      </w:pPr>
      <w:r>
        <w:rPr>
          <w:rFonts w:hint="eastAsia"/>
        </w:rPr>
        <w:t>（一）绩效评价目的</w:t>
      </w:r>
    </w:p>
    <w:p w14:paraId="16C92E0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面核查2025年度村居运转保障经费财政资金使用情况，客观评价村级运转保障成本管控、基层工作产出、民生综合效益；梳理经费执行存在的偏差问题，总结基层运转保障工作经验，优化下年度村级经费预算编制、村级财务监管机制，提升基层经费使用效益。</w:t>
      </w:r>
    </w:p>
    <w:p w14:paraId="75C9CD10">
      <w:pPr>
        <w:pStyle w:val="11"/>
        <w:bidi w:val="0"/>
        <w:rPr>
          <w:rFonts w:hint="eastAsia"/>
        </w:rPr>
      </w:pPr>
      <w:r>
        <w:rPr>
          <w:rFonts w:hint="eastAsia"/>
        </w:rPr>
        <w:t>（二）被评价单位、绩效评价范围与时段</w:t>
      </w:r>
    </w:p>
    <w:p w14:paraId="64DFC99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被评价单位：陈家滩乡人民政府</w:t>
      </w:r>
    </w:p>
    <w:p w14:paraId="09538A9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评价范围：2025年度村居运转保障全部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万元财政资金；全乡</w:t>
      </w:r>
      <w:r>
        <w:rPr>
          <w:rFonts w:ascii="仿宋_GB2312" w:hAnsi="仿宋_GB2312" w:eastAsia="仿宋_GB2312" w:cs="仿宋_GB2312"/>
        </w:rPr>
        <w:t>6</w:t>
      </w:r>
      <w:r>
        <w:rPr>
          <w:rFonts w:hint="eastAsia" w:ascii="仿宋_GB2312" w:hAnsi="仿宋_GB2312" w:eastAsia="仿宋_GB2312" w:cs="仿宋_GB2312"/>
        </w:rPr>
        <w:t>个村集体、3</w:t>
      </w:r>
      <w:r>
        <w:rPr>
          <w:rFonts w:ascii="仿宋_GB2312" w:hAnsi="仿宋_GB2312" w:eastAsia="仿宋_GB2312" w:cs="仿宋_GB2312"/>
        </w:rPr>
        <w:t>0</w:t>
      </w:r>
      <w:r>
        <w:rPr>
          <w:rFonts w:hint="eastAsia" w:ascii="仿宋_GB2312" w:hAnsi="仿宋_GB2312" w:eastAsia="仿宋_GB2312" w:cs="仿宋_GB2312"/>
        </w:rPr>
        <w:t>名村干部、</w:t>
      </w:r>
      <w:r>
        <w:rPr>
          <w:rFonts w:ascii="仿宋_GB2312" w:hAnsi="仿宋_GB2312" w:eastAsia="仿宋_GB2312" w:cs="仿宋_GB2312"/>
        </w:rPr>
        <w:t>74</w:t>
      </w:r>
      <w:r>
        <w:rPr>
          <w:rFonts w:hint="eastAsia" w:ascii="仿宋_GB2312" w:hAnsi="仿宋_GB2312" w:eastAsia="仿宋_GB2312" w:cs="仿宋_GB2312"/>
        </w:rPr>
        <w:t>名离任村老干，覆盖</w:t>
      </w:r>
      <w:r>
        <w:rPr>
          <w:rFonts w:ascii="仿宋_GB2312" w:hAnsi="仿宋_GB2312" w:eastAsia="仿宋_GB2312" w:cs="仿宋_GB2312"/>
        </w:rPr>
        <w:t>9065</w:t>
      </w:r>
      <w:r>
        <w:rPr>
          <w:rFonts w:hint="eastAsia" w:ascii="仿宋_GB2312" w:hAnsi="仿宋_GB2312" w:eastAsia="仿宋_GB2312" w:cs="仿宋_GB2312"/>
        </w:rPr>
        <w:t>名村民；包含村级薪酬发放、办公运转、基层治理全部工作。</w:t>
      </w:r>
    </w:p>
    <w:p w14:paraId="088FB33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评价时段：2025年1月1日—2025年12月31日</w:t>
      </w:r>
    </w:p>
    <w:p w14:paraId="5298ABF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（三）绩效评价原则、评价指标体系、评价方法</w:t>
      </w:r>
    </w:p>
    <w:p w14:paraId="01843AF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评价原则：客观公正、定量考核、注重基层实效、财务合规优先。</w:t>
      </w:r>
    </w:p>
    <w:p w14:paraId="6F816DB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评价指标体系：总分100分，成本指标20分、产出指标30分、效益指标30分、满意度指标10分，各一级指标下设可量化二级、三级考核指标。</w:t>
      </w:r>
    </w:p>
    <w:p w14:paraId="69424CF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评价方法：采取村级财务台账核查、人员花名册核对、村级实地走访、村民问卷调查、预算数据对比分析相结合方式开展绩效自评。</w:t>
      </w:r>
    </w:p>
    <w:p w14:paraId="77A8853D">
      <w:pPr>
        <w:rPr>
          <w:rFonts w:hint="eastAsia" w:ascii="仿宋_GB2312" w:hAnsi="仿宋_GB2312" w:eastAsia="仿宋_GB2312" w:cs="仿宋_GB2312"/>
        </w:rPr>
      </w:pPr>
    </w:p>
    <w:p w14:paraId="522199B6">
      <w:pPr>
        <w:pStyle w:val="12"/>
        <w:bidi w:val="0"/>
        <w:rPr>
          <w:rFonts w:hint="eastAsia"/>
        </w:rPr>
      </w:pPr>
      <w:r>
        <w:rPr>
          <w:rFonts w:hint="eastAsia"/>
        </w:rPr>
        <w:t>三、主要绩效及评价结论</w:t>
      </w:r>
    </w:p>
    <w:p w14:paraId="77E119DC">
      <w:pPr>
        <w:pStyle w:val="11"/>
        <w:bidi w:val="0"/>
        <w:rPr>
          <w:rFonts w:hint="eastAsia"/>
        </w:rPr>
      </w:pPr>
      <w:r>
        <w:rPr>
          <w:rFonts w:hint="eastAsia"/>
        </w:rPr>
        <w:t>（一）社会效益</w:t>
      </w:r>
    </w:p>
    <w:p w14:paraId="169B2BF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经费足额保障7个村基层组织运转，稳定3</w:t>
      </w:r>
      <w:r>
        <w:rPr>
          <w:rFonts w:ascii="仿宋_GB2312" w:hAnsi="仿宋_GB2312" w:eastAsia="仿宋_GB2312" w:cs="仿宋_GB2312"/>
        </w:rPr>
        <w:t>0</w:t>
      </w:r>
      <w:r>
        <w:rPr>
          <w:rFonts w:hint="eastAsia" w:ascii="仿宋_GB2312" w:hAnsi="仿宋_GB2312" w:eastAsia="仿宋_GB2312" w:cs="仿宋_GB2312"/>
        </w:rPr>
        <w:t>名村干部、</w:t>
      </w:r>
      <w:r>
        <w:rPr>
          <w:rFonts w:ascii="仿宋_GB2312" w:hAnsi="仿宋_GB2312" w:eastAsia="仿宋_GB2312" w:cs="仿宋_GB2312"/>
        </w:rPr>
        <w:t>74</w:t>
      </w:r>
      <w:r>
        <w:rPr>
          <w:rFonts w:hint="eastAsia" w:ascii="仿宋_GB2312" w:hAnsi="仿宋_GB2312" w:eastAsia="仿宋_GB2312" w:cs="仿宋_GB2312"/>
        </w:rPr>
        <w:t>名离任老干队伍，全乡</w:t>
      </w:r>
      <w:r>
        <w:rPr>
          <w:rFonts w:ascii="仿宋_GB2312" w:hAnsi="仿宋_GB2312" w:eastAsia="仿宋_GB2312" w:cs="仿宋_GB2312"/>
        </w:rPr>
        <w:t>9065</w:t>
      </w:r>
      <w:r>
        <w:rPr>
          <w:rFonts w:hint="eastAsia" w:ascii="仿宋_GB2312" w:hAnsi="仿宋_GB2312" w:eastAsia="仿宋_GB2312" w:cs="仿宋_GB2312"/>
        </w:rPr>
        <w:t>名村民均等享受村级便民服务、政策宣传、矛盾调解等公共服务，有效缩小城乡公共服务差距，基层矛盾化解效率提升，乡村基层治理稳定有序。</w:t>
      </w:r>
    </w:p>
    <w:p w14:paraId="73B586F2">
      <w:pPr>
        <w:pStyle w:val="11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（二）生态效益</w:t>
      </w:r>
    </w:p>
    <w:p w14:paraId="6650883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依托村级运转经费，常态化开展村内环境宣传、人居环境巡查、生态保护劝导工作，带动村民自觉维护村内生态环境，全乡自然生态、人居环境保护成效明显。</w:t>
      </w:r>
    </w:p>
    <w:p w14:paraId="4DABBC40">
      <w:pPr>
        <w:pStyle w:val="11"/>
        <w:bidi w:val="0"/>
        <w:rPr>
          <w:rFonts w:hint="eastAsia"/>
        </w:rPr>
      </w:pPr>
      <w:r>
        <w:rPr>
          <w:rFonts w:hint="eastAsia"/>
        </w:rPr>
        <w:t>（三）可持续影响</w:t>
      </w:r>
    </w:p>
    <w:p w14:paraId="4FBED9F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稳定的村级运转经费保障长效机制，持续支撑村级组织履职、村集体经济培育、基层服务落地，为全乡长期推进乡村振兴、巩固基层治理根基提供稳定保障。</w:t>
      </w:r>
    </w:p>
    <w:p w14:paraId="2DC51087">
      <w:pPr>
        <w:pStyle w:val="11"/>
        <w:bidi w:val="0"/>
        <w:rPr>
          <w:rFonts w:hint="eastAsia"/>
        </w:rPr>
      </w:pPr>
      <w:r>
        <w:rPr>
          <w:rFonts w:hint="eastAsia"/>
        </w:rPr>
        <w:t>（四）满意度情况</w:t>
      </w:r>
    </w:p>
    <w:p w14:paraId="235451F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面向各村村民、村组干部开展满意度问卷调查，群众综合满意度达到90%，圆满完成年度≥90%指标要求，群众对村级组织服务、经费保障工作认可度较高。</w:t>
      </w:r>
    </w:p>
    <w:p w14:paraId="63DF8A73">
      <w:pPr>
        <w:pStyle w:val="11"/>
        <w:bidi w:val="0"/>
        <w:rPr>
          <w:rFonts w:hint="eastAsia"/>
        </w:rPr>
      </w:pPr>
      <w:r>
        <w:rPr>
          <w:rFonts w:hint="eastAsia"/>
        </w:rPr>
        <w:t>（五）评价结论</w:t>
      </w:r>
    </w:p>
    <w:p w14:paraId="56E9A99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2025年度村居运转保障经费资金执行率100%，除村级公用经费成本超出年初预算扣减分值外，其余全部三级绩效指标均完成年度预期值，项目自评总分</w:t>
      </w:r>
      <w:r>
        <w:rPr>
          <w:rFonts w:ascii="仿宋_GB2312" w:hAnsi="仿宋_GB2312" w:eastAsia="仿宋_GB2312" w:cs="仿宋_GB2312"/>
        </w:rPr>
        <w:t>100</w:t>
      </w:r>
      <w:r>
        <w:rPr>
          <w:rFonts w:hint="eastAsia" w:ascii="仿宋_GB2312" w:hAnsi="仿宋_GB2312" w:eastAsia="仿宋_GB2312" w:cs="仿宋_GB2312"/>
        </w:rPr>
        <w:t>分。项目经费使用全程合规，基层运转保障产出任务全部按期落地，经济、社会、生态综合效益显著，群众满意度达标，项目整体实施成效良好。</w:t>
      </w:r>
    </w:p>
    <w:p w14:paraId="75C568F6">
      <w:pPr>
        <w:ind w:left="0" w:firstLine="0" w:firstLineChars="0"/>
        <w:rPr>
          <w:rFonts w:hint="eastAsia" w:ascii="仿宋_GB2312" w:hAnsi="仿宋_GB2312" w:eastAsia="仿宋_GB2312" w:cs="仿宋_GB2312"/>
        </w:rPr>
      </w:pPr>
    </w:p>
    <w:p w14:paraId="7504DD2E">
      <w:pPr>
        <w:pStyle w:val="12"/>
        <w:bidi w:val="0"/>
        <w:rPr>
          <w:rFonts w:hint="eastAsia"/>
        </w:rPr>
      </w:pPr>
      <w:r>
        <w:rPr>
          <w:rFonts w:hint="eastAsia"/>
        </w:rPr>
        <w:t>四、绩效评价指标分析</w:t>
      </w:r>
    </w:p>
    <w:p w14:paraId="42AC5F9F">
      <w:pPr>
        <w:pStyle w:val="11"/>
        <w:bidi w:val="0"/>
        <w:rPr>
          <w:rFonts w:hint="eastAsia"/>
        </w:rPr>
      </w:pPr>
      <w:r>
        <w:rPr>
          <w:rFonts w:hint="eastAsia"/>
        </w:rPr>
        <w:t>（一）项目决策情况</w:t>
      </w:r>
    </w:p>
    <w:p w14:paraId="7F42C35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项目紧扣基层党组织运转保障、农村集体“三资”管理政策设立，贴合乡村基层治理实际需求；绩效指标全部量化可考核，但年初</w:t>
      </w:r>
      <w:r>
        <w:rPr>
          <w:rFonts w:hint="eastAsia" w:ascii="仿宋_GB2312" w:hAnsi="仿宋_GB2312" w:cs="仿宋_GB2312"/>
          <w:lang w:eastAsia="zh-CN"/>
        </w:rPr>
        <w:t>编制预算与成本指标时测算偏保守，造成实际公用经费超出年初控制数，指标出现偏差。</w:t>
      </w:r>
      <w:r>
        <w:rPr>
          <w:rFonts w:hint="eastAsia" w:ascii="仿宋_GB2312" w:hAnsi="仿宋_GB2312" w:eastAsia="仿宋_GB2312" w:cs="仿宋_GB2312"/>
        </w:rPr>
        <w:t>整体项目决策方向合理，贴合基层运转刚需。</w:t>
      </w:r>
    </w:p>
    <w:p w14:paraId="2CCE8D99">
      <w:pPr>
        <w:pStyle w:val="11"/>
        <w:bidi w:val="0"/>
        <w:rPr>
          <w:rFonts w:hint="eastAsia"/>
        </w:rPr>
      </w:pPr>
      <w:r>
        <w:rPr>
          <w:rFonts w:hint="eastAsia"/>
        </w:rPr>
        <w:t>（二）项目过程情况</w:t>
      </w:r>
    </w:p>
    <w:p w14:paraId="63F588D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资金管理：全年预算调整后总额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万元全额执行，实际村级公用经费成本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万元；社会成本节约率、生态环境成本节约率均完成年度0%基准目标。所有村级经费报销、补贴发放手续完整，村级公用经费使用合法合规率100%，财务监管流程规范。</w:t>
      </w:r>
    </w:p>
    <w:p w14:paraId="4C96690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：足额保障7个村集体运转，按时足额发放村干部、离任老干薪酬；全年上级各项惠农、基层治理政策贯彻执行效率100%；所有村级办公、走访、治理工作均在2025年12月31日前全部完成归档，项目实施闭环管理。</w:t>
      </w:r>
    </w:p>
    <w:p w14:paraId="438D5885">
      <w:pPr>
        <w:pStyle w:val="11"/>
        <w:bidi w:val="0"/>
        <w:rPr>
          <w:rFonts w:hint="eastAsia"/>
        </w:rPr>
      </w:pPr>
      <w:r>
        <w:rPr>
          <w:rFonts w:hint="eastAsia"/>
        </w:rPr>
        <w:t>（三）项目产出情况</w:t>
      </w:r>
    </w:p>
    <w:p w14:paraId="026FEE9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产出数量</w:t>
      </w:r>
    </w:p>
    <w:p w14:paraId="6AA2BF4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①经费覆盖村民</w:t>
      </w:r>
      <w:r>
        <w:rPr>
          <w:rFonts w:ascii="仿宋_GB2312" w:hAnsi="仿宋_GB2312" w:eastAsia="仿宋_GB2312" w:cs="仿宋_GB2312"/>
        </w:rPr>
        <w:t>9065</w:t>
      </w:r>
      <w:r>
        <w:rPr>
          <w:rFonts w:hint="eastAsia" w:ascii="仿宋_GB2312" w:hAnsi="仿宋_GB2312" w:eastAsia="仿宋_GB2312" w:cs="仿宋_GB2312"/>
        </w:rPr>
        <w:t>人，满足≥</w:t>
      </w:r>
      <w:r>
        <w:rPr>
          <w:rFonts w:ascii="仿宋_GB2312" w:hAnsi="仿宋_GB2312" w:eastAsia="仿宋_GB2312" w:cs="仿宋_GB2312"/>
        </w:rPr>
        <w:t>9065</w:t>
      </w:r>
      <w:r>
        <w:rPr>
          <w:rFonts w:hint="eastAsia" w:ascii="仿宋_GB2312" w:hAnsi="仿宋_GB2312" w:eastAsia="仿宋_GB2312" w:cs="仿宋_GB2312"/>
        </w:rPr>
        <w:t>人年度指标；</w:t>
      </w:r>
    </w:p>
    <w:p w14:paraId="3317C9E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②保障离任村老干部</w:t>
      </w:r>
      <w:r>
        <w:rPr>
          <w:rFonts w:ascii="仿宋_GB2312" w:hAnsi="仿宋_GB2312" w:eastAsia="仿宋_GB2312" w:cs="仿宋_GB2312"/>
        </w:rPr>
        <w:t>74</w:t>
      </w:r>
      <w:r>
        <w:rPr>
          <w:rFonts w:hint="eastAsia" w:ascii="仿宋_GB2312" w:hAnsi="仿宋_GB2312" w:eastAsia="仿宋_GB2312" w:cs="仿宋_GB2312"/>
        </w:rPr>
        <w:t>人，达到≥</w:t>
      </w:r>
      <w:r>
        <w:rPr>
          <w:rFonts w:ascii="仿宋_GB2312" w:hAnsi="仿宋_GB2312" w:eastAsia="仿宋_GB2312" w:cs="仿宋_GB2312"/>
        </w:rPr>
        <w:t>74</w:t>
      </w:r>
      <w:r>
        <w:rPr>
          <w:rFonts w:hint="eastAsia" w:ascii="仿宋_GB2312" w:hAnsi="仿宋_GB2312" w:eastAsia="仿宋_GB2312" w:cs="仿宋_GB2312"/>
        </w:rPr>
        <w:t>人年度指标；</w:t>
      </w:r>
    </w:p>
    <w:p w14:paraId="262E661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③在岗村干部3</w:t>
      </w:r>
      <w:r>
        <w:rPr>
          <w:rFonts w:ascii="仿宋_GB2312" w:hAnsi="仿宋_GB2312" w:eastAsia="仿宋_GB2312" w:cs="仿宋_GB2312"/>
        </w:rPr>
        <w:t>0</w:t>
      </w:r>
      <w:r>
        <w:rPr>
          <w:rFonts w:hint="eastAsia" w:ascii="仿宋_GB2312" w:hAnsi="仿宋_GB2312" w:eastAsia="仿宋_GB2312" w:cs="仿宋_GB2312"/>
        </w:rPr>
        <w:t>人，完成≥3</w:t>
      </w:r>
      <w:r>
        <w:rPr>
          <w:rFonts w:ascii="仿宋_GB2312" w:hAnsi="仿宋_GB2312" w:eastAsia="仿宋_GB2312" w:cs="仿宋_GB2312"/>
        </w:rPr>
        <w:t>0</w:t>
      </w:r>
      <w:r>
        <w:rPr>
          <w:rFonts w:hint="eastAsia" w:ascii="仿宋_GB2312" w:hAnsi="仿宋_GB2312" w:eastAsia="仿宋_GB2312" w:cs="仿宋_GB2312"/>
        </w:rPr>
        <w:t>人年度指标；</w:t>
      </w:r>
    </w:p>
    <w:p w14:paraId="2D8DCFA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④保障村集体</w:t>
      </w:r>
      <w:r>
        <w:rPr>
          <w:rFonts w:ascii="仿宋_GB2312" w:hAnsi="仿宋_GB2312" w:eastAsia="仿宋_GB2312" w:cs="仿宋_GB2312"/>
        </w:rPr>
        <w:t>6</w:t>
      </w:r>
      <w:r>
        <w:rPr>
          <w:rFonts w:hint="eastAsia" w:ascii="仿宋_GB2312" w:hAnsi="仿宋_GB2312" w:eastAsia="仿宋_GB2312" w:cs="仿宋_GB2312"/>
        </w:rPr>
        <w:t>个，达到≥</w:t>
      </w:r>
      <w:r>
        <w:rPr>
          <w:rFonts w:ascii="仿宋_GB2312" w:hAnsi="仿宋_GB2312" w:eastAsia="仿宋_GB2312" w:cs="仿宋_GB2312"/>
        </w:rPr>
        <w:t>6</w:t>
      </w:r>
      <w:r>
        <w:rPr>
          <w:rFonts w:hint="eastAsia" w:ascii="仿宋_GB2312" w:hAnsi="仿宋_GB2312" w:eastAsia="仿宋_GB2312" w:cs="仿宋_GB2312"/>
        </w:rPr>
        <w:t>个年度指标。</w:t>
      </w:r>
    </w:p>
    <w:p w14:paraId="745938F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6C9CEB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上级政策贯彻执行效率100%、村级公用经费使用合法合规性100%，两项质量指标全部达到年度100%标准，村级经费使用、政策落地工作质量合规达标。</w:t>
      </w:r>
    </w:p>
    <w:p w14:paraId="034C39A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7EC4B1A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村级公用经费实际支出</w:t>
      </w:r>
      <w:r>
        <w:rPr>
          <w:rFonts w:ascii="仿宋_GB2312" w:hAnsi="仿宋_GB2312" w:eastAsia="仿宋_GB2312" w:cs="仿宋_GB2312"/>
        </w:rPr>
        <w:t>59.60</w:t>
      </w:r>
      <w:r>
        <w:rPr>
          <w:rFonts w:hint="eastAsia" w:ascii="仿宋_GB2312" w:hAnsi="仿宋_GB2312" w:eastAsia="仿宋_GB2312" w:cs="仿宋_GB2312"/>
        </w:rPr>
        <w:t>万元；社会成本节约率、生态环境成本节约率均达成年度目标。偏差原因：本年度新增人居环境整治、集体经济培育、老干待遇提标等新增工作任务，村级办公、人员补助开支相应增加。</w:t>
      </w:r>
    </w:p>
    <w:p w14:paraId="42DFC50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02EC314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全年村级薪酬发放、办公运转、基层治理、政策落实等全部工作，均在2025年12月31日前按期完成，时效指标满分达标。</w:t>
      </w:r>
    </w:p>
    <w:p w14:paraId="14459143">
      <w:pPr>
        <w:pStyle w:val="11"/>
        <w:bidi w:val="0"/>
        <w:rPr>
          <w:rFonts w:hint="eastAsia"/>
        </w:rPr>
      </w:pPr>
      <w:r>
        <w:rPr>
          <w:rFonts w:hint="eastAsia"/>
        </w:rPr>
        <w:t>（四）项目效益情况</w:t>
      </w:r>
    </w:p>
    <w:p w14:paraId="08516A5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经济效益：稳定运转的村级组织持续推动村集体经济发展，盘活村级闲置资源，拓宽集体增收渠道，促进农村经济发展效果明显。</w:t>
      </w:r>
    </w:p>
    <w:p w14:paraId="48AEDCD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社会效益：均衡保障各村基层服务能力，缩小城乡公共服务供给差距，群众办事、诉求响应渠道畅通，基层和谐稳定。</w:t>
      </w:r>
    </w:p>
    <w:p w14:paraId="0F3EBD6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生态效益：村级依托运转经费常态化开展环保宣传、村内环境管护劝导，有效保护乡村自然生态与人居环境。</w:t>
      </w:r>
    </w:p>
    <w:p w14:paraId="7B40FC4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可持续影响：标准化村级经费保障、财务监管机制长期稳定运行，持续夯实基层组织基础，稳步推进全乡乡村振兴工作。</w:t>
      </w:r>
    </w:p>
    <w:p w14:paraId="6C3248F2">
      <w:pPr>
        <w:ind w:left="0" w:firstLine="0" w:firstLineChars="0"/>
        <w:rPr>
          <w:rFonts w:hint="eastAsia" w:ascii="仿宋_GB2312" w:hAnsi="仿宋_GB2312" w:eastAsia="仿宋_GB2312" w:cs="仿宋_GB2312"/>
        </w:rPr>
      </w:pPr>
    </w:p>
    <w:p w14:paraId="654C8FF7">
      <w:pPr>
        <w:pStyle w:val="12"/>
        <w:bidi w:val="0"/>
        <w:rPr>
          <w:rFonts w:hint="eastAsia"/>
        </w:rPr>
      </w:pPr>
      <w:r>
        <w:rPr>
          <w:rFonts w:hint="eastAsia"/>
        </w:rPr>
        <w:t>五、项目主要经验、存在的问题及建议</w:t>
      </w:r>
    </w:p>
    <w:p w14:paraId="1BF0BC39">
      <w:pPr>
        <w:pStyle w:val="11"/>
        <w:bidi w:val="0"/>
        <w:rPr>
          <w:rFonts w:hint="eastAsia"/>
        </w:rPr>
      </w:pPr>
      <w:r>
        <w:rPr>
          <w:rFonts w:hint="eastAsia"/>
        </w:rPr>
        <w:t>（一）项目主要经验及做法</w:t>
      </w:r>
    </w:p>
    <w:p w14:paraId="3E9A9E3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实行分村独立经费台账管理，干部补贴、办公经费分类单独核算，全程把控资金使用合规性，全年经费合规率保持100%。</w:t>
      </w:r>
    </w:p>
    <w:p w14:paraId="43FBC1B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量化基层保障产出指标，人员数量、覆盖群众、村集体数量全部设置硬性量化标准，精准衡量基层运转保障覆盖范围。</w:t>
      </w:r>
    </w:p>
    <w:p w14:paraId="3C68812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建立经费使用联合监督机制，乡财政、纪委定期抽查村级报销凭证、补贴发放清册，从源头杜绝违规使用经费问题。</w:t>
      </w:r>
    </w:p>
    <w:p w14:paraId="29DCB51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以群众满意度反向优化村级服务，常态化收集村民诉求，依托运转经费完善村级便民服务，提升群众获得感。</w:t>
      </w:r>
    </w:p>
    <w:p w14:paraId="33C2CC3E">
      <w:pPr>
        <w:pStyle w:val="11"/>
        <w:bidi w:val="0"/>
        <w:rPr>
          <w:rFonts w:hint="eastAsia"/>
        </w:rPr>
      </w:pPr>
      <w:r>
        <w:rPr>
          <w:rFonts w:hint="eastAsia"/>
        </w:rPr>
        <w:t>（二）存在的问题</w:t>
      </w:r>
    </w:p>
    <w:p w14:paraId="7070C87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年初预算测算不够精准：编制预算时未充分预判年度村级新增工作任务、老干待遇调整等增量支出，造成实际公用经费超出年初预算指标，成本管控未达标扣分。</w:t>
      </w:r>
    </w:p>
    <w:p w14:paraId="3FC89A3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成本节约挖掘力度不足：社会、生态环境成本节约率仅达到0%基准线，村级办公耗材、会务等开支集约化节约措施较少。</w:t>
      </w:r>
    </w:p>
    <w:p w14:paraId="36E3685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村级经费使用精细化管理不足：部分村级办公开支统筹规划不足，存在零星小额支出分散列支情况。</w:t>
      </w:r>
    </w:p>
    <w:p w14:paraId="7EEEEF2B">
      <w:pPr>
        <w:pStyle w:val="11"/>
        <w:bidi w:val="0"/>
        <w:rPr>
          <w:rFonts w:hint="eastAsia"/>
        </w:rPr>
      </w:pPr>
      <w:r>
        <w:rPr>
          <w:rFonts w:hint="eastAsia"/>
        </w:rPr>
        <w:t>（三）有关建议</w:t>
      </w:r>
    </w:p>
    <w:p w14:paraId="521C823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优化下年度预算编制流程：编制村居运转经费预算前，全面摸排下年度村级新增工作、人员待遇调整等增量因素，合理上调预算控制额度，缩小预算与实际支出偏差。</w:t>
      </w:r>
    </w:p>
    <w:p w14:paraId="4999077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推行村级经费降本增效举措：统一批量采购各村办公耗材、整合村级会议活动，集中统筹开展村内宣传、环境巡查工作，压缩零散开支，提升社会、生态环境成本节约率。</w:t>
      </w:r>
    </w:p>
    <w:p w14:paraId="536C705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细化村级经费使用管理细则：规范各村公用经费开支标准，引导村级统筹规划全年办公、服务支出，进一步提升经费精细化管控水平。</w:t>
      </w:r>
    </w:p>
    <w:p w14:paraId="47AEFD66">
      <w:pPr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4. 完善绩效指标体系：新增村级经费人均保障标准、集体经济增收额度等细化三级指标，强化预算执行全过程绩效监控。</w:t>
      </w:r>
    </w:p>
    <w:p w14:paraId="0EEB467B">
      <w:pPr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2882C8BF">
      <w:pPr>
        <w:jc w:val="center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W w:w="6246" w:type="pct"/>
        <w:tblInd w:w="-9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705"/>
        <w:gridCol w:w="1235"/>
        <w:gridCol w:w="1510"/>
        <w:gridCol w:w="956"/>
        <w:gridCol w:w="1043"/>
        <w:gridCol w:w="873"/>
        <w:gridCol w:w="1152"/>
        <w:gridCol w:w="2242"/>
      </w:tblGrid>
      <w:tr w14:paraId="16B3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40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562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71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2025年村级运转保障经费</w:t>
            </w:r>
          </w:p>
        </w:tc>
      </w:tr>
      <w:tr w14:paraId="6392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D7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0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47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沅陵县乡镇会计集中核算中心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E0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20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21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沅陵县陈家滩乡人民政府</w:t>
            </w:r>
          </w:p>
        </w:tc>
      </w:tr>
      <w:tr w14:paraId="6752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30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项目资金(万元)</w:t>
            </w: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57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资金来源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E9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07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9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1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82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C3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3D30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77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44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其中:当年财政拨款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73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56.69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E4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59.6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9B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59.6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62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73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05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F0C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33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8D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上年结转金额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1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7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4F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C0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20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F5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03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91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CF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其它资金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60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27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D9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67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46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31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B9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CE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00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2A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56.69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F3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59.6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4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59.6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3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C6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4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7A4DC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4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1A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0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F2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4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29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38A7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11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F9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进一步规范农村集体资金管理，维护资金安全，保护资金使用者的合法权益，提高资金的实用效益，发展壮大集体经济。</w:t>
            </w:r>
          </w:p>
        </w:tc>
        <w:tc>
          <w:tcPr>
            <w:tcW w:w="249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3B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进一步规范农村集体资金管理，维护资金安全，保护资金使用者的合法权益，提高资金的实用效益，发展壮大集体经济，保障村级组织正常运转。</w:t>
            </w:r>
          </w:p>
        </w:tc>
      </w:tr>
      <w:tr w14:paraId="42B8D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8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E4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13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F7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24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03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CA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49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34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7C32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9C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B7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5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A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4B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村民人数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53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≥9065人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62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9065人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AB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BC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E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61A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98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1D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23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08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村干部人数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B1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≥30人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3E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30人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3C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9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49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421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D2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85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E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60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村集体数量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1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≥6个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1D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6个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81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C1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E3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28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E5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68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0B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09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村级公用经费使用的合规性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1E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0C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82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5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5A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7F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4A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C2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B8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38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上级政策的贯彻执行率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05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D9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F6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0C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F2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67E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12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BC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66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80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村级运转经费支付的及时性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BB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3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BD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A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F4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67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8A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B3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A2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BB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促进农村经济的发展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4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D6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2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8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84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3DB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86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F4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A8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73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缩小城乡差别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57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37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C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79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4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E9A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F0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DE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D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7A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节约生态环境成本，保护生态环境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72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C5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78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89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9E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22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9A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0D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4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62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1B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00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84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A2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9B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0D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D1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F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D5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32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C3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AA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A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14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F0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BC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5F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87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17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5E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严格控制村级公用经费成本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3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≤59.60万元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F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59.60万元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FF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62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AF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83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9A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71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04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A2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F8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2C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1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E0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87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78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AC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14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88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3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EF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4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EE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BC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47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F67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9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8E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82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92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A1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57A9958">
      <w:pPr>
        <w:jc w:val="center"/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C8E58F2-A95F-434F-917B-8E688D1538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55CDE7A-1EF0-4069-90F4-7DDFBD34A70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16D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200" w:firstLineChars="200"/>
      <w:jc w:val="left"/>
    </w:pPr>
    <w:rPr>
      <w:rFonts w:ascii="Calibri" w:hAnsi="Calibri" w:eastAsia="仿宋_GB2312" w:cs="Arial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0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8">
    <w:name w:val="heading 1 Char"/>
    <w:basedOn w:val="7"/>
    <w:link w:val="2"/>
    <w:uiPriority w:val="0"/>
    <w:rPr>
      <w:rFonts w:ascii="Calibri" w:hAnsi="Calibri" w:eastAsia="仿宋_GB2312" w:cs="Arial"/>
      <w:b/>
      <w:bCs/>
      <w:kern w:val="44"/>
      <w:sz w:val="44"/>
      <w:szCs w:val="44"/>
      <w:lang w:val="en-US" w:eastAsia="zh-CN" w:bidi="ar-SA"/>
    </w:rPr>
  </w:style>
  <w:style w:type="character" w:customStyle="1" w:styleId="9">
    <w:name w:val="heading 2 Char"/>
    <w:basedOn w:val="7"/>
    <w:link w:val="3"/>
    <w:uiPriority w:val="0"/>
    <w:rPr>
      <w:rFonts w:ascii="Arial" w:hAnsi="Arial" w:eastAsia="黑体" w:cs="Arial"/>
      <w:b/>
      <w:kern w:val="2"/>
      <w:sz w:val="32"/>
      <w:szCs w:val="24"/>
      <w:lang w:val="en-US" w:eastAsia="zh-CN" w:bidi="ar-SA"/>
    </w:rPr>
  </w:style>
  <w:style w:type="character" w:customStyle="1" w:styleId="10">
    <w:name w:val="heading 3 Char"/>
    <w:basedOn w:val="7"/>
    <w:link w:val="4"/>
    <w:uiPriority w:val="0"/>
    <w:rPr>
      <w:rFonts w:ascii="Calibri" w:hAnsi="Calibri" w:eastAsia="仿宋_GB2312" w:cs="Arial"/>
      <w:b/>
      <w:kern w:val="2"/>
      <w:sz w:val="32"/>
      <w:szCs w:val="24"/>
      <w:lang w:val="en-US" w:eastAsia="zh-CN" w:bidi="ar-SA"/>
    </w:rPr>
  </w:style>
  <w:style w:type="paragraph" w:customStyle="1" w:styleId="11">
    <w:name w:val="二级标题"/>
    <w:basedOn w:val="1"/>
    <w:next w:val="1"/>
    <w:qFormat/>
    <w:uiPriority w:val="0"/>
    <w:pPr>
      <w:keepNext/>
      <w:keepLines/>
      <w:spacing w:line="520" w:lineRule="exact"/>
      <w:ind w:firstLine="200" w:firstLineChars="200"/>
      <w:jc w:val="left"/>
      <w:outlineLvl w:val="2"/>
    </w:pPr>
    <w:rPr>
      <w:rFonts w:eastAsia="楷体"/>
      <w:b/>
    </w:rPr>
  </w:style>
  <w:style w:type="paragraph" w:customStyle="1" w:styleId="12">
    <w:name w:val="一级标题"/>
    <w:basedOn w:val="1"/>
    <w:qFormat/>
    <w:uiPriority w:val="0"/>
    <w:pPr>
      <w:spacing w:line="520" w:lineRule="exact"/>
      <w:ind w:firstLine="200" w:firstLineChars="200"/>
    </w:pPr>
    <w:rPr>
      <w:rFonts w:ascii="Calibri" w:hAnsi="Calibri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678 0 1 1 1 1"/>
    <sectPr/>
  </customProps>
</customData>
</file>

<file path=customXml/itemProps1.xml><?xml version="1.0" encoding="utf-8"?>
<ds:datastoreItem xmlns:ds="http://schemas.openxmlformats.org/officeDocument/2006/customXml" ds:itemID="{373D15FA-7FF3-40A7-A9BD-27F2D67DCB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10</Pages>
  <Words>3791</Words>
  <Characters>3947</Characters>
  <Lines>0</Lines>
  <Paragraphs>92</Paragraphs>
  <TotalTime>37</TotalTime>
  <ScaleCrop>false</ScaleCrop>
  <LinksUpToDate>false</LinksUpToDate>
  <CharactersWithSpaces>3981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2026-06-22T07:24:00Z</dcterms:created>
  <dc:creator>乌托邦</dc:creator>
  <cp:lastModifiedBy>浅水浮香</cp:lastModifiedBy>
  <dcterms:modified xsi:type="dcterms:W3CDTF">2026-09-15T08:20:07Z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A72356C7620B4F7F8793879BA4C43158_13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